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670" w:type="pct"/>
        <w:tblInd w:w="-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Flyer layout table"/>
      </w:tblPr>
      <w:tblGrid>
        <w:gridCol w:w="7920"/>
        <w:gridCol w:w="3511"/>
      </w:tblGrid>
      <w:tr w:rsidR="00EC0073" w:rsidTr="001415F4">
        <w:trPr>
          <w:trHeight w:hRule="exact" w:val="14126"/>
          <w:tblHeader/>
        </w:trPr>
        <w:tc>
          <w:tcPr>
            <w:tcW w:w="7920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:rsidR="007F6E6C" w:rsidRPr="00D951FE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ED7D31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D951FE">
              <w:rPr>
                <w:rFonts w:ascii="Wide Latin" w:eastAsia="Calibri" w:hAnsi="Wide Latin" w:cs="Times New Roman"/>
                <w:b/>
                <w:color w:val="ED7D31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LA FERIA GYPSY M/C</w:t>
            </w:r>
          </w:p>
          <w:p w:rsidR="007F6E6C" w:rsidRPr="00D951FE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9436FC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D951FE">
              <w:rPr>
                <w:rFonts w:ascii="Wide Latin" w:eastAsia="Calibri" w:hAnsi="Wide Latin" w:cs="Times New Roman"/>
                <w:b/>
                <w:color w:val="9436FC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2</w:t>
            </w:r>
            <w:r w:rsidR="00BE6A38" w:rsidRPr="00D951FE">
              <w:rPr>
                <w:rFonts w:ascii="Wide Latin" w:eastAsia="Calibri" w:hAnsi="Wide Latin" w:cs="Times New Roman"/>
                <w:b/>
                <w:color w:val="9436FC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4</w:t>
            </w:r>
            <w:r w:rsidR="0057720B">
              <w:rPr>
                <w:rFonts w:ascii="Wide Latin" w:eastAsia="Calibri" w:hAnsi="Wide Latin" w:cs="Times New Roman"/>
                <w:b/>
                <w:color w:val="9436FC"/>
                <w:kern w:val="0"/>
                <w:sz w:val="44"/>
                <w:szCs w:val="44"/>
                <w:vertAlign w:val="superscript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TH</w:t>
            </w:r>
            <w:r w:rsidRPr="00D951FE">
              <w:rPr>
                <w:rFonts w:ascii="Wide Latin" w:eastAsia="Calibri" w:hAnsi="Wide Latin" w:cs="Times New Roman"/>
                <w:b/>
                <w:color w:val="9436FC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ANNUAL</w:t>
            </w:r>
          </w:p>
          <w:p w:rsidR="00D951FE" w:rsidRPr="00D92325" w:rsidRDefault="00D951FE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9436FC"/>
                <w:kern w:val="0"/>
                <w:sz w:val="32"/>
                <w:szCs w:val="32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</w:p>
          <w:p w:rsidR="00772F94" w:rsidRDefault="00D951FE" w:rsidP="005C3636">
            <w:pPr>
              <w:pStyle w:val="Title"/>
              <w:jc w:val="center"/>
            </w:pPr>
            <w:r>
              <w:rPr>
                <w:noProof/>
              </w:rPr>
              <w:drawing>
                <wp:inline distT="0" distB="0" distL="0" distR="0" wp14:anchorId="07A9364C">
                  <wp:extent cx="4907280" cy="1572895"/>
                  <wp:effectExtent l="0" t="0" r="7620" b="825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1572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D92325" w:rsidRPr="00D92325" w:rsidRDefault="00D92325" w:rsidP="00D92325"/>
          <w:p w:rsidR="007F6E6C" w:rsidRPr="00D26D54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7030A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D26D54">
              <w:rPr>
                <w:rFonts w:ascii="Wide Latin" w:eastAsia="Calibri" w:hAnsi="Wide Latin" w:cs="Times New Roman"/>
                <w:b/>
                <w:color w:val="FF000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R</w:t>
            </w:r>
            <w:r w:rsidRPr="00D26D54">
              <w:rPr>
                <w:rFonts w:ascii="Wide Latin" w:eastAsia="Calibri" w:hAnsi="Wide Latin" w:cs="Times New Roman"/>
                <w:b/>
                <w:color w:val="F6920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U </w:t>
            </w:r>
            <w:r w:rsidRPr="00D26D54">
              <w:rPr>
                <w:rFonts w:ascii="Wide Latin" w:eastAsia="Calibri" w:hAnsi="Wide Latin" w:cs="Times New Roman"/>
                <w:b/>
                <w:color w:val="0066FF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N</w:t>
            </w:r>
            <w:r w:rsidRPr="00D26D54">
              <w:rPr>
                <w:rFonts w:ascii="Wide Latin" w:eastAsia="Calibri" w:hAnsi="Wide Latin" w:cs="Times New Roman"/>
                <w:b/>
                <w:color w:val="F6920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</w:t>
            </w:r>
            <w:r w:rsidRPr="00D26D54">
              <w:rPr>
                <w:rFonts w:ascii="Wide Latin" w:eastAsia="Calibri" w:hAnsi="Wide Latin" w:cs="Times New Roman"/>
                <w:b/>
                <w:color w:val="00B05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2</w:t>
            </w:r>
            <w:r w:rsidRPr="00D26D54">
              <w:rPr>
                <w:rFonts w:ascii="Wide Latin" w:eastAsia="Calibri" w:hAnsi="Wide Latin" w:cs="Times New Roman"/>
                <w:b/>
                <w:color w:val="FFFF0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0</w:t>
            </w:r>
            <w:r w:rsidRPr="00D43A2B">
              <w:rPr>
                <w:rFonts w:ascii="Wide Latin" w:eastAsia="Calibri" w:hAnsi="Wide Latin" w:cs="Times New Roman"/>
                <w:b/>
                <w:color w:val="FF6699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1</w:t>
            </w:r>
            <w:r w:rsidR="00B74779" w:rsidRPr="00D26D54">
              <w:rPr>
                <w:rFonts w:ascii="Wide Latin" w:eastAsia="Calibri" w:hAnsi="Wide Latin" w:cs="Times New Roman"/>
                <w:b/>
                <w:color w:val="7030A0"/>
                <w:kern w:val="0"/>
                <w:sz w:val="44"/>
                <w:szCs w:val="4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9</w:t>
            </w:r>
          </w:p>
          <w:p w:rsidR="00D26D54" w:rsidRPr="00D26D54" w:rsidRDefault="00D26D54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F69200"/>
                <w:kern w:val="0"/>
                <w:sz w:val="32"/>
                <w:szCs w:val="32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</w:p>
          <w:p w:rsidR="007F6E6C" w:rsidRPr="004700F7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MARCH   </w:t>
            </w:r>
            <w:r w:rsidR="00D92325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8</w:t>
            </w: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vertAlign w:val="superscript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TH </w:t>
            </w:r>
            <w:r w:rsidR="00AF7B70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vertAlign w:val="superscript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</w:t>
            </w: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vertAlign w:val="superscript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</w:t>
            </w: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THRU  1</w:t>
            </w:r>
            <w:r w:rsidR="00D92325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0</w:t>
            </w: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vertAlign w:val="superscript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TH</w:t>
            </w:r>
            <w:r w:rsidRPr="004700F7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201</w:t>
            </w:r>
            <w:r w:rsidR="00D92325">
              <w:rPr>
                <w:rFonts w:ascii="Wide Latin" w:eastAsia="Calibri" w:hAnsi="Wide Latin" w:cs="Times New Roman"/>
                <w:b/>
                <w:color w:val="00B05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9</w:t>
            </w:r>
          </w:p>
          <w:p w:rsidR="00EC5C6A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E637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4700F7">
              <w:rPr>
                <w:rFonts w:ascii="Wide Latin" w:eastAsia="Calibri" w:hAnsi="Wide Latin" w:cs="Times New Roman"/>
                <w:b/>
                <w:color w:val="E637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MAD BOAR </w:t>
            </w:r>
          </w:p>
          <w:p w:rsidR="007F6E6C" w:rsidRPr="004700F7" w:rsidRDefault="007F6E6C" w:rsidP="007F6E6C">
            <w:pPr>
              <w:spacing w:after="160" w:line="259" w:lineRule="auto"/>
              <w:ind w:left="360"/>
              <w:jc w:val="center"/>
              <w:rPr>
                <w:rFonts w:ascii="Wide Latin" w:eastAsia="Calibri" w:hAnsi="Wide Latin" w:cs="Times New Roman"/>
                <w:b/>
                <w:color w:val="E637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4700F7">
              <w:rPr>
                <w:rFonts w:ascii="Wide Latin" w:eastAsia="Calibri" w:hAnsi="Wide Latin" w:cs="Times New Roman"/>
                <w:b/>
                <w:color w:val="E637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HARLEY -DAVIDSON</w:t>
            </w:r>
          </w:p>
          <w:p w:rsidR="007F6E6C" w:rsidRPr="004700F7" w:rsidRDefault="007F6E6C" w:rsidP="007F6E6C">
            <w:pPr>
              <w:spacing w:after="160" w:line="259" w:lineRule="auto"/>
              <w:jc w:val="center"/>
              <w:rPr>
                <w:rFonts w:ascii="Wide Latin" w:eastAsia="Calibri" w:hAnsi="Wide Latin" w:cs="Times New Roman"/>
                <w:b/>
                <w:color w:val="7030A0"/>
                <w:kern w:val="0"/>
                <w:sz w:val="22"/>
                <w:szCs w:val="22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4700F7">
              <w:rPr>
                <w:rFonts w:ascii="Wide Latin" w:eastAsia="Calibri" w:hAnsi="Wide Latin" w:cs="Times New Roman"/>
                <w:b/>
                <w:color w:val="7030A0"/>
                <w:kern w:val="0"/>
                <w:sz w:val="22"/>
                <w:szCs w:val="22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3515 WEST EXP. WAY 83 (US 77)</w:t>
            </w:r>
          </w:p>
          <w:p w:rsidR="004700F7" w:rsidRDefault="007F6E6C" w:rsidP="004700F7">
            <w:pPr>
              <w:pStyle w:val="EventInfo"/>
              <w:jc w:val="center"/>
              <w:rPr>
                <w:rFonts w:ascii="Wide Latin" w:eastAsia="Calibri" w:hAnsi="Wide Latin" w:cs="Times New Roman"/>
                <w:b/>
                <w:color w:val="CC33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4700F7">
              <w:rPr>
                <w:rFonts w:ascii="Wide Latin" w:eastAsia="Calibri" w:hAnsi="Wide Latin" w:cs="Times New Roman"/>
                <w:b/>
                <w:color w:val="CC33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SAN BENITO, TX. 78586</w:t>
            </w:r>
          </w:p>
          <w:p w:rsidR="00D951FE" w:rsidRDefault="00D951FE" w:rsidP="004700F7">
            <w:pPr>
              <w:pStyle w:val="EventInfo"/>
              <w:jc w:val="center"/>
              <w:rPr>
                <w:rFonts w:ascii="Wide Latin" w:eastAsia="Calibri" w:hAnsi="Wide Latin" w:cs="Times New Roman"/>
                <w:b/>
                <w:color w:val="CC3300"/>
                <w:kern w:val="0"/>
                <w:sz w:val="24"/>
                <w:szCs w:val="24"/>
                <w:lang w:eastAsia="en-US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</w:p>
          <w:p w:rsidR="007F6E6C" w:rsidRDefault="004700F7" w:rsidP="004700F7">
            <w:pPr>
              <w:pStyle w:val="EventInfo"/>
              <w:jc w:val="center"/>
              <w:rPr>
                <w:rFonts w:ascii="Felix Titling" w:hAnsi="Felix Titling"/>
                <w:b/>
                <w:color w:val="C828E8"/>
                <w:sz w:val="22"/>
                <w:szCs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Felix Titling" w:hAnsi="Felix Titling"/>
                <w:b/>
                <w:color w:val="C828E8"/>
                <w:sz w:val="22"/>
                <w:szCs w:val="22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ab/>
            </w:r>
          </w:p>
          <w:p w:rsidR="004700F7" w:rsidRPr="004700F7" w:rsidRDefault="004700F7" w:rsidP="004700F7">
            <w:pPr>
              <w:pStyle w:val="EventInfo"/>
              <w:jc w:val="center"/>
              <w:rPr>
                <w:sz w:val="24"/>
                <w:szCs w:val="24"/>
              </w:rPr>
            </w:pPr>
          </w:p>
          <w:p w:rsidR="007F6E6C" w:rsidRPr="00CE10F8" w:rsidRDefault="004700F7" w:rsidP="00CE10F8">
            <w:pPr>
              <w:jc w:val="center"/>
              <w:rPr>
                <w:color w:val="0000FF"/>
              </w:rPr>
            </w:pPr>
            <w:r w:rsidRPr="00CE10F8">
              <w:rPr>
                <w:rFonts w:ascii="Bell MT" w:eastAsia="Calibri" w:hAnsi="Bell MT" w:cs="Times New Roman"/>
                <w:b/>
                <w:color w:val="0000FF"/>
                <w:kern w:val="0"/>
                <w:sz w:val="18"/>
                <w:szCs w:val="18"/>
                <w:lang w:eastAsia="en-US"/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CHECKS PAYABLE TO: LA FERIA GYPSY M/C</w:t>
            </w:r>
          </w:p>
          <w:p w:rsidR="007F6E6C" w:rsidRDefault="00CE10F8" w:rsidP="00CE10F8">
            <w:pPr>
              <w:jc w:val="center"/>
              <w:rPr>
                <w:rFonts w:ascii="Bell MT" w:hAnsi="Bell MT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CE10F8">
              <w:rPr>
                <w:rFonts w:ascii="Bell MT" w:hAnsi="Bell MT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MAIL TO: LA FERIA GYPSY M/C</w:t>
            </w:r>
          </w:p>
          <w:p w:rsidR="007F6E6C" w:rsidRPr="00CE10F8" w:rsidRDefault="00CE10F8" w:rsidP="00CE10F8">
            <w:pPr>
              <w:jc w:val="center"/>
              <w:rPr>
                <w:color w:val="0000FF"/>
                <w:sz w:val="20"/>
                <w:szCs w:val="20"/>
              </w:rPr>
            </w:pPr>
            <w:r w:rsidRPr="00CE10F8">
              <w:rPr>
                <w:rFonts w:ascii="Bell MT" w:hAnsi="Bell MT"/>
                <w:b/>
                <w:color w:val="0000FF"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409 E. MONROE ST. HARLINGEN, TX. 78550</w:t>
            </w:r>
          </w:p>
          <w:p w:rsidR="00CE10F8" w:rsidRPr="00362A83" w:rsidRDefault="00CE10F8" w:rsidP="00CE10F8">
            <w:pPr>
              <w:jc w:val="center"/>
              <w:rPr>
                <w:rStyle w:val="Hyperlink"/>
                <w:rFonts w:ascii="Arial" w:hAnsi="Arial" w:cs="Arial"/>
                <w:b/>
                <w:sz w:val="24"/>
                <w:szCs w:val="24"/>
                <w:u w:val="none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75551D">
              <w:rPr>
                <w:rFonts w:ascii="Arial" w:hAnsi="Arial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For any further Information please contact Carmen Goss ‘TWIST-Я’ (956)-499-6616 or email </w:t>
            </w:r>
            <w:hyperlink r:id="rId11" w:history="1">
              <w:r w:rsidRPr="00362A83">
                <w:rPr>
                  <w:rStyle w:val="Hyperlink"/>
                  <w:rFonts w:ascii="Arial" w:hAnsi="Arial" w:cs="Arial"/>
                  <w:b/>
                  <w:color w:val="00B050"/>
                  <w:sz w:val="24"/>
                  <w:szCs w:val="24"/>
                  <w:u w:val="none"/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t>only1</w:t>
              </w:r>
              <w:r w:rsidRPr="00362A83">
                <w:rPr>
                  <w:rStyle w:val="Hyperlink"/>
                  <w:rFonts w:ascii="Arial" w:hAnsi="Arial" w:cs="Arial"/>
                  <w:b/>
                  <w:i/>
                  <w:color w:val="7030A0"/>
                  <w:sz w:val="24"/>
                  <w:szCs w:val="24"/>
                  <w:u w:val="none"/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t>_</w:t>
              </w:r>
              <w:r w:rsidRPr="00362A83">
                <w:rPr>
                  <w:rStyle w:val="Hyperlink"/>
                  <w:rFonts w:ascii="Arial" w:hAnsi="Arial" w:cs="Arial"/>
                  <w:b/>
                  <w:color w:val="00B050"/>
                  <w:sz w:val="24"/>
                  <w:szCs w:val="24"/>
                  <w:u w:val="none"/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t>cinnamongirl@yahoo.com</w:t>
              </w:r>
            </w:hyperlink>
          </w:p>
          <w:p w:rsidR="0098014C" w:rsidRPr="00362A83" w:rsidRDefault="0098014C" w:rsidP="00D92325">
            <w:pPr>
              <w:rPr>
                <w:rStyle w:val="Hyperlink"/>
                <w:rFonts w:ascii="Arial" w:hAnsi="Arial" w:cs="Arial"/>
                <w:b/>
                <w:sz w:val="24"/>
                <w:szCs w:val="24"/>
                <w:u w:val="none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98014C" w:rsidRDefault="0098014C" w:rsidP="001415F4">
            <w:pPr>
              <w:rPr>
                <w:rStyle w:val="Hyperlink"/>
                <w:rFonts w:ascii="Arial" w:hAnsi="Arial" w:cs="Arial"/>
                <w:b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98014C" w:rsidRDefault="00030D19" w:rsidP="00B72A2B">
            <w:pPr>
              <w:jc w:val="center"/>
              <w:rPr>
                <w:rStyle w:val="Hyperlink"/>
                <w:rFonts w:ascii="Arial" w:hAnsi="Arial" w:cs="Arial"/>
                <w:b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RIDER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</w:t>
            </w:r>
            <w:r w:rsidR="00B72A2B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_____________________________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</w:t>
            </w:r>
          </w:p>
          <w:p w:rsidR="00CE10F8" w:rsidRPr="00A5687F" w:rsidRDefault="00CE10F8" w:rsidP="00030D19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PASSANGERS/KID</w:t>
            </w:r>
            <w:r w:rsidR="0020684E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</w:t>
            </w:r>
            <w:r w:rsidR="00B72A2B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</w:t>
            </w:r>
            <w:r w:rsidR="00A5687F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</w:t>
            </w:r>
            <w:r w:rsidR="003531F7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</w:t>
            </w:r>
            <w:r w:rsidR="00030D19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</w:t>
            </w:r>
          </w:p>
          <w:p w:rsidR="00CE10F8" w:rsidRDefault="00CE10F8" w:rsidP="00B72A2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CLUB</w:t>
            </w:r>
            <w:r w:rsid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/</w:t>
            </w: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CHAPTER</w:t>
            </w:r>
            <w:r w:rsidR="00897B86"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MEMBERS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_________________________________________</w:t>
            </w:r>
            <w:r w:rsidR="0020684E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</w:t>
            </w:r>
          </w:p>
          <w:p w:rsidR="00D951FE" w:rsidRPr="0020684E" w:rsidRDefault="00D951FE" w:rsidP="00B72A2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____________________________________________________________________</w:t>
            </w:r>
          </w:p>
          <w:p w:rsidR="00CE10F8" w:rsidRPr="00A5687F" w:rsidRDefault="00CE10F8" w:rsidP="00B72A2B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ADDRESS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</w:t>
            </w:r>
            <w:r w:rsidR="00A5687F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______________________________</w:t>
            </w:r>
            <w:r w:rsidR="0020684E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</w:t>
            </w:r>
            <w:r w:rsidR="003531F7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</w:t>
            </w:r>
          </w:p>
          <w:p w:rsidR="00CE10F8" w:rsidRDefault="00CE10F8" w:rsidP="00B72A2B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A5687F">
              <w:rPr>
                <w:rFonts w:ascii="Arial" w:hAnsi="Arial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PHONE#</w:t>
            </w:r>
            <w:r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</w:t>
            </w:r>
            <w:r w:rsidR="00897B86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</w:t>
            </w:r>
            <w:r w:rsidR="00A5687F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</w:t>
            </w:r>
            <w:r w:rsidR="0020684E" w:rsidRPr="0020684E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</w:t>
            </w:r>
            <w:r w:rsidR="003531F7">
              <w:rPr>
                <w:rFonts w:ascii="Arial" w:hAnsi="Arial" w:cs="Arial"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</w:t>
            </w:r>
          </w:p>
          <w:p w:rsidR="00B72A2B" w:rsidRPr="00902C1A" w:rsidRDefault="00B72A2B" w:rsidP="00B72A2B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B72A2B" w:rsidRDefault="00CE10F8" w:rsidP="003531F7">
            <w:pPr>
              <w:ind w:right="-570"/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902C1A"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I</w:t>
            </w:r>
            <w:r w:rsidRPr="00CE10F8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/WE AGREE NOT TO HOLD LA FERIA GYPSY MC, MAD BOAR HARLEY- DAVIDSON, CITY OF SAN BENITO </w:t>
            </w:r>
          </w:p>
          <w:p w:rsidR="00B72A2B" w:rsidRDefault="00CE10F8" w:rsidP="00B72A2B">
            <w:pPr>
              <w:ind w:right="-570"/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CE10F8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OR ANY OTHER PERSONS OR SPONSERS</w:t>
            </w:r>
            <w:r w:rsidR="00B72A2B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CE10F8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LIABLE FOR ANY ACCIDENT, INJURY, OR DAMAGE TO </w:t>
            </w:r>
            <w:r w:rsidR="00B72A2B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ANY </w:t>
            </w:r>
          </w:p>
          <w:p w:rsidR="00CE10F8" w:rsidRPr="00CE10F8" w:rsidRDefault="00CE10F8" w:rsidP="00B72A2B">
            <w:pPr>
              <w:ind w:right="-570"/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CE10F8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:u w:val="single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PERSONAL PROPERTY DURING OR AFTER THE 2018 FIESTA RUN EVENT.</w:t>
            </w:r>
          </w:p>
          <w:p w:rsidR="00CE10F8" w:rsidRDefault="00CE10F8" w:rsidP="00CE10F8">
            <w:pPr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CE10F8">
              <w:rPr>
                <w:rFonts w:ascii="Arial Narrow" w:hAnsi="Arial Narrow" w:cs="Arial"/>
                <w:b/>
                <w:color w:val="000000" w:themeColor="text1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SIGNATURE(S)</w:t>
            </w:r>
            <w:r w:rsidRPr="00902C1A"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___________________________________________________________</w:t>
            </w:r>
            <w:r w:rsidR="00B72A2B"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________</w:t>
            </w:r>
            <w:r w:rsidRPr="00902C1A"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___</w:t>
            </w:r>
          </w:p>
          <w:p w:rsidR="00B72A2B" w:rsidRPr="00902C1A" w:rsidRDefault="00B72A2B" w:rsidP="00CE10F8">
            <w:pPr>
              <w:rPr>
                <w:rFonts w:asciiTheme="majorHAnsi" w:hAnsiTheme="majorHAnsi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CE10F8" w:rsidRPr="0075551D" w:rsidRDefault="00CE10F8" w:rsidP="00B72A2B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902C1A">
              <w:rPr>
                <w:rFonts w:ascii="Arial" w:hAnsi="Arial" w:cs="Arial"/>
                <w:b/>
                <w:color w:val="000000" w:themeColor="text1"/>
                <w:sz w:val="16"/>
                <w:szCs w:val="16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GYPSY MC INTERNATION WEBSITE: </w:t>
            </w:r>
            <w:hyperlink r:id="rId12" w:history="1">
              <w:r w:rsidRPr="00FC7CEA">
                <w:rPr>
                  <w:rStyle w:val="Hyperlink"/>
                  <w:rFonts w:ascii="Arial" w:hAnsi="Arial" w:cs="Arial"/>
                  <w:color w:val="0000FF"/>
                  <w:sz w:val="16"/>
                  <w:szCs w:val="16"/>
                  <w14:textOutline w14:w="9525" w14:cap="rnd" w14:cmpd="sng" w14:algn="ctr">
                    <w14:noFill/>
                    <w14:prstDash w14:val="solid"/>
                    <w14:bevel/>
                  </w14:textOutline>
                </w:rPr>
                <w:t>www.gypsy-mc.org</w:t>
              </w:r>
            </w:hyperlink>
          </w:p>
          <w:p w:rsidR="007F6E6C" w:rsidRPr="007F6E6C" w:rsidRDefault="007F6E6C" w:rsidP="007F6E6C"/>
          <w:p w:rsidR="007F6E6C" w:rsidRDefault="007F6E6C" w:rsidP="007F6E6C"/>
          <w:p w:rsidR="00EC0073" w:rsidRPr="007F6E6C" w:rsidRDefault="007F6E6C" w:rsidP="00C8505B">
            <w:pPr>
              <w:tabs>
                <w:tab w:val="left" w:pos="2616"/>
              </w:tabs>
              <w:ind w:right="-486"/>
            </w:pPr>
            <w:r>
              <w:tab/>
            </w:r>
          </w:p>
        </w:tc>
        <w:tc>
          <w:tcPr>
            <w:tcW w:w="3511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:rsidR="00FC7CEA" w:rsidRPr="00A5687F" w:rsidRDefault="009C5019" w:rsidP="00FC7CEA">
            <w:pPr>
              <w:jc w:val="center"/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</w:pPr>
            <w:r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>PROCEEDS FROM</w:t>
            </w:r>
            <w:r w:rsidR="00FC7CEA" w:rsidRPr="00A5687F"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 xml:space="preserve"> THIS EVENT</w:t>
            </w:r>
          </w:p>
          <w:p w:rsidR="00FC7CEA" w:rsidRDefault="00FC7CEA" w:rsidP="00FC7CEA">
            <w:pPr>
              <w:jc w:val="center"/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</w:pPr>
            <w:r w:rsidRPr="00A5687F"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 xml:space="preserve">GO TO </w:t>
            </w:r>
            <w:r w:rsidR="00BE6A38"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>ALZEIMER’S</w:t>
            </w:r>
          </w:p>
          <w:p w:rsidR="00BE6A38" w:rsidRDefault="00BE6A38" w:rsidP="00FC7CEA">
            <w:pPr>
              <w:jc w:val="center"/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</w:pPr>
            <w:r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>ASSOCIATION</w:t>
            </w:r>
          </w:p>
          <w:p w:rsidR="00BE6A38" w:rsidRPr="00A5687F" w:rsidRDefault="00BE6A38" w:rsidP="00FC7CEA">
            <w:pPr>
              <w:jc w:val="center"/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</w:pPr>
            <w:r>
              <w:rPr>
                <w:rFonts w:ascii="Century Schoolbook" w:hAnsi="Century Schoolbook"/>
                <w:b/>
                <w:color w:val="00B050"/>
                <w:sz w:val="22"/>
                <w:szCs w:val="22"/>
              </w:rPr>
              <w:t>CAMERON COUNTY DIVISION</w:t>
            </w:r>
          </w:p>
          <w:p w:rsidR="00066F0A" w:rsidRDefault="00066F0A" w:rsidP="00FC7CEA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15AF15"/>
                <w:kern w:val="0"/>
                <w:sz w:val="18"/>
                <w:szCs w:val="18"/>
                <w:u w:val="single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</w:p>
          <w:p w:rsidR="007F6E6C" w:rsidRPr="00F23994" w:rsidRDefault="007F6E6C" w:rsidP="00FC7CEA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15AF15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GATE OPENS @ NOON ON FRIDAY</w:t>
            </w:r>
          </w:p>
          <w:p w:rsidR="00BE6A38" w:rsidRPr="00F23994" w:rsidRDefault="007F6E6C" w:rsidP="00BE6A38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FF0000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FF0000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COME JOIN THE FUN </w:t>
            </w:r>
          </w:p>
          <w:p w:rsidR="00BE6A38" w:rsidRPr="00F23994" w:rsidRDefault="007F6E6C" w:rsidP="00BE6A38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USUAL GYPSY REFRESHMENTS</w:t>
            </w:r>
          </w:p>
          <w:p w:rsidR="00502115" w:rsidRPr="00F23994" w:rsidRDefault="00502115" w:rsidP="00BE6A38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D31FE1"/>
                <w:kern w:val="0"/>
                <w:sz w:val="24"/>
                <w:szCs w:val="24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D31FE1"/>
                <w:kern w:val="0"/>
                <w:sz w:val="24"/>
                <w:szCs w:val="24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KARAOKE FRIDAY NIGHT </w:t>
            </w:r>
          </w:p>
          <w:p w:rsidR="00502115" w:rsidRPr="00F23994" w:rsidRDefault="00502115" w:rsidP="00BE6A38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D31FE1"/>
                <w:kern w:val="0"/>
                <w:sz w:val="24"/>
                <w:szCs w:val="24"/>
                <w:u w:val="single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D31FE1"/>
                <w:kern w:val="0"/>
                <w:sz w:val="24"/>
                <w:szCs w:val="24"/>
                <w:u w:val="single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WITH GOLDELOXXX</w:t>
            </w:r>
          </w:p>
          <w:p w:rsidR="00203123" w:rsidRPr="00F23994" w:rsidRDefault="007F6E6C" w:rsidP="00203123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LIVE</w:t>
            </w:r>
            <w:r w:rsidR="00203123"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MUSIC</w:t>
            </w:r>
            <w:r w:rsidR="00502115"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SATURDAY </w:t>
            </w:r>
            <w:r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NIGHT</w:t>
            </w:r>
            <w:r w:rsidR="00502115" w:rsidRPr="00F23994">
              <w:rPr>
                <w:rFonts w:ascii="Bell MT" w:eastAsia="Calibri" w:hAnsi="Bell MT" w:cs="Times New Roman"/>
                <w:b/>
                <w:color w:val="5A27D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 WITH</w:t>
            </w:r>
          </w:p>
          <w:p w:rsidR="000E73B3" w:rsidRPr="00F23994" w:rsidRDefault="007F6E6C" w:rsidP="00FC7CEA">
            <w:pPr>
              <w:spacing w:after="160" w:line="259" w:lineRule="auto"/>
              <w:ind w:left="360"/>
              <w:jc w:val="center"/>
              <w:rPr>
                <w:rFonts w:ascii="Bell MT" w:eastAsia="Calibri" w:hAnsi="Bell MT" w:cs="Times New Roman"/>
                <w:b/>
                <w:color w:val="5A27D9"/>
                <w:kern w:val="0"/>
                <w:sz w:val="18"/>
                <w:szCs w:val="18"/>
                <w:u w:val="single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F23994">
              <w:rPr>
                <w:rFonts w:ascii="Bell MT" w:eastAsia="Calibri" w:hAnsi="Bell MT" w:cs="Times New Roman"/>
                <w:b/>
                <w:color w:val="FF0000"/>
                <w:kern w:val="0"/>
                <w:u w:val="single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SOUTHGATE BAND</w:t>
            </w:r>
          </w:p>
          <w:p w:rsidR="007F6E6C" w:rsidRPr="00F23994" w:rsidRDefault="007F6E6C" w:rsidP="00FC7CEA">
            <w:pPr>
              <w:jc w:val="center"/>
              <w:rPr>
                <w:rFonts w:ascii="Bell MT" w:hAnsi="Bell MT"/>
                <w:b/>
                <w:color w:val="FF0000"/>
                <w:sz w:val="24"/>
                <w:szCs w:val="24"/>
                <w:vertAlign w:val="superscript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PRE-REGISTRATION </w:t>
            </w:r>
            <w:r w:rsidR="00897B86" w:rsidRPr="00F23994"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  </w:t>
            </w:r>
            <w:r w:rsidRPr="00F23994"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BEFORE FEB 28</w:t>
            </w:r>
            <w:r w:rsidRPr="00F23994">
              <w:rPr>
                <w:rFonts w:ascii="Bell MT" w:hAnsi="Bell MT"/>
                <w:b/>
                <w:color w:val="FF0000"/>
                <w:sz w:val="24"/>
                <w:szCs w:val="24"/>
                <w:vertAlign w:val="superscript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TH</w:t>
            </w:r>
          </w:p>
          <w:p w:rsidR="007F6E6C" w:rsidRPr="00F23994" w:rsidRDefault="007F6E6C" w:rsidP="00FC7CEA">
            <w:pPr>
              <w:jc w:val="center"/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ADULTS $ 18.00</w:t>
            </w:r>
          </w:p>
          <w:p w:rsidR="00EC0073" w:rsidRPr="00F23994" w:rsidRDefault="007F6E6C" w:rsidP="00FC7CEA">
            <w:pPr>
              <w:jc w:val="center"/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FF000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KIDS 6 – 12 $ 5.00</w:t>
            </w:r>
          </w:p>
          <w:p w:rsidR="007F6E6C" w:rsidRDefault="007F6E6C" w:rsidP="00FC7CEA">
            <w:pPr>
              <w:jc w:val="center"/>
            </w:pPr>
          </w:p>
          <w:p w:rsidR="007F6E6C" w:rsidRPr="00F23994" w:rsidRDefault="007F6E6C" w:rsidP="00FC7CEA">
            <w:pPr>
              <w:jc w:val="center"/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AT THE GATE</w:t>
            </w:r>
          </w:p>
          <w:p w:rsidR="00EC0073" w:rsidRPr="00F23994" w:rsidRDefault="007F6E6C" w:rsidP="00FC7CEA">
            <w:pPr>
              <w:jc w:val="center"/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ADULTS $ 25.00</w:t>
            </w:r>
          </w:p>
          <w:p w:rsidR="007F6E6C" w:rsidRPr="00F23994" w:rsidRDefault="004700F7" w:rsidP="00FC7CEA">
            <w:pPr>
              <w:jc w:val="center"/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F23994">
              <w:rPr>
                <w:rFonts w:ascii="Bell MT" w:hAnsi="Bell MT"/>
                <w:b/>
                <w:color w:val="7030A0"/>
                <w:sz w:val="24"/>
                <w:szCs w:val="24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KIDS 6 -12 $ 10.00</w:t>
            </w:r>
          </w:p>
          <w:p w:rsidR="00733CD6" w:rsidRPr="00733CD6" w:rsidRDefault="00733CD6" w:rsidP="00FC7CEA">
            <w:pPr>
              <w:jc w:val="center"/>
              <w:rPr>
                <w:rFonts w:ascii="Bell MT" w:hAnsi="Bell MT"/>
                <w:b/>
                <w:color w:val="7030A0"/>
                <w:sz w:val="20"/>
                <w:szCs w:val="20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  <w:p w:rsidR="004700F7" w:rsidRPr="00733CD6" w:rsidRDefault="00733CD6" w:rsidP="00FC7CEA">
            <w:pPr>
              <w:jc w:val="center"/>
              <w:rPr>
                <w:rFonts w:ascii="Felix Titling" w:hAnsi="Felix Titling"/>
                <w:b/>
                <w:color w:val="00B050"/>
                <w:sz w:val="20"/>
                <w:szCs w:val="20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733CD6">
              <w:rPr>
                <w:rFonts w:ascii="Felix Titling" w:hAnsi="Felix Titling"/>
                <w:b/>
                <w:color w:val="00B050"/>
                <w:sz w:val="20"/>
                <w:szCs w:val="20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SELF CONTAINED RVs </w:t>
            </w:r>
          </w:p>
          <w:p w:rsidR="00733CD6" w:rsidRPr="00733CD6" w:rsidRDefault="00733CD6" w:rsidP="00FC7CEA">
            <w:pPr>
              <w:jc w:val="center"/>
              <w:rPr>
                <w:sz w:val="18"/>
                <w:szCs w:val="18"/>
              </w:rPr>
            </w:pPr>
            <w:r>
              <w:rPr>
                <w:rFonts w:ascii="Felix Titling" w:hAnsi="Felix Titling"/>
                <w:b/>
                <w:color w:val="C828E8"/>
                <w:sz w:val="18"/>
                <w:szCs w:val="18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----</w:t>
            </w:r>
          </w:p>
          <w:p w:rsidR="004700F7" w:rsidRPr="00A5687F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00B050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A5687F">
              <w:rPr>
                <w:rFonts w:ascii="Felix Titling" w:hAnsi="Felix Titling" w:cs="Century Gothic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Limited Run Patches</w:t>
            </w:r>
          </w:p>
          <w:p w:rsidR="004700F7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-----</w:t>
            </w:r>
          </w:p>
          <w:p w:rsidR="004700F7" w:rsidRPr="00A5687F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FF339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A5687F">
              <w:rPr>
                <w:rFonts w:ascii="Felix Titling" w:hAnsi="Felix Titling" w:cs="Century Gothic"/>
                <w:b/>
                <w:color w:val="FF3399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Entertainment</w:t>
            </w:r>
          </w:p>
          <w:p w:rsidR="004700F7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-----</w:t>
            </w:r>
          </w:p>
          <w:p w:rsidR="004700F7" w:rsidRPr="00A5687F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00B050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A5687F">
              <w:rPr>
                <w:rFonts w:ascii="Felix Titling" w:hAnsi="Felix Titling" w:cs="Century Gothic"/>
                <w:b/>
                <w:color w:val="00B050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FRIDAY &amp; SATURDAY MEAL</w:t>
            </w:r>
          </w:p>
          <w:p w:rsidR="004700F7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-----</w:t>
            </w:r>
          </w:p>
          <w:p w:rsidR="00EC0073" w:rsidRPr="00A5687F" w:rsidRDefault="004700F7" w:rsidP="00FC7CEA">
            <w:pPr>
              <w:jc w:val="center"/>
              <w:rPr>
                <w:rFonts w:ascii="Felix Titling" w:hAnsi="Felix Titling" w:cs="Century Gothic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  <w:r w:rsidRPr="00A5687F">
              <w:rPr>
                <w:rFonts w:ascii="Felix Titling" w:hAnsi="Felix Titling" w:cs="Century Gothic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 xml:space="preserve">50/50 &amp; Live </w:t>
            </w:r>
            <w:r w:rsidR="00CE10F8" w:rsidRPr="00A5687F">
              <w:rPr>
                <w:rFonts w:ascii="Felix Titling" w:hAnsi="Felix Titling" w:cs="Century Gothic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–</w:t>
            </w:r>
            <w:r w:rsidRPr="00A5687F">
              <w:rPr>
                <w:rFonts w:ascii="Felix Titling" w:hAnsi="Felix Titling" w:cs="Century Gothic"/>
                <w:b/>
                <w:color w:val="0000FF"/>
                <w:kern w:val="0"/>
                <w:sz w:val="20"/>
                <w:szCs w:val="20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  <w:t>Auction</w:t>
            </w:r>
          </w:p>
          <w:p w:rsidR="00CE10F8" w:rsidRDefault="00CE10F8" w:rsidP="00FC7CEA">
            <w:pPr>
              <w:jc w:val="center"/>
              <w:rPr>
                <w:rFonts w:ascii="Felix Titling" w:hAnsi="Felix Titling" w:cs="Century Gothic"/>
                <w:b/>
                <w:color w:val="FF0000"/>
                <w:kern w:val="0"/>
                <w:sz w:val="18"/>
                <w:szCs w:val="18"/>
                <w:lang w:eastAsia="en-US"/>
                <w14:textOutline w14:w="317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  <w14:ligatures w14:val="none"/>
              </w:rPr>
            </w:pPr>
          </w:p>
          <w:p w:rsidR="00CE10F8" w:rsidRPr="00902C1A" w:rsidRDefault="00CE10F8" w:rsidP="00FC7CEA">
            <w:pPr>
              <w:ind w:left="360"/>
              <w:jc w:val="center"/>
              <w:rPr>
                <w:rFonts w:ascii="Arial" w:hAnsi="Arial" w:cs="Arial"/>
                <w:b/>
                <w:color w:val="0000FF"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CE10F8">
              <w:rPr>
                <w:rFonts w:ascii="Arial" w:hAnsi="Arial" w:cs="Arial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Vendors</w:t>
            </w:r>
            <w:r>
              <w:rPr>
                <w:rFonts w:ascii="Arial" w:hAnsi="Arial" w:cs="Arial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CE10F8">
              <w:rPr>
                <w:rFonts w:ascii="Arial" w:hAnsi="Arial" w:cs="Arial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welcome</w:t>
            </w:r>
            <w:r>
              <w:rPr>
                <w:rFonts w:ascii="Arial" w:hAnsi="Arial" w:cs="Arial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902C1A">
              <w:rPr>
                <w:rFonts w:ascii="Arial" w:hAnsi="Arial" w:cs="Arial"/>
                <w:b/>
                <w:color w:val="0000FF"/>
                <w:sz w:val="20"/>
                <w:szCs w:val="20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Vendor fee </w:t>
            </w:r>
            <w:r w:rsidRPr="00CE10F8">
              <w:rPr>
                <w:rFonts w:ascii="Arial" w:hAnsi="Arial" w:cs="Arial"/>
                <w:b/>
                <w:color w:val="0000FF"/>
                <w:sz w:val="18"/>
                <w:szCs w:val="18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$20 plus Auction Item</w:t>
            </w:r>
          </w:p>
          <w:p w:rsidR="00CE10F8" w:rsidRDefault="00CE10F8" w:rsidP="00FC7CEA">
            <w:pPr>
              <w:jc w:val="center"/>
            </w:pPr>
          </w:p>
          <w:p w:rsidR="00FC7CEA" w:rsidRDefault="00FC7CEA" w:rsidP="00FC7CEA">
            <w:pPr>
              <w:jc w:val="center"/>
            </w:pPr>
            <w:r w:rsidRPr="00FC7CEA">
              <w:rPr>
                <w:noProof/>
              </w:rPr>
              <w:drawing>
                <wp:inline distT="0" distB="0" distL="0" distR="0">
                  <wp:extent cx="1752600" cy="1365011"/>
                  <wp:effectExtent l="0" t="0" r="0" b="6985"/>
                  <wp:docPr id="2" name="Picture 2" descr="C:\Users\gosscc\Pictures\New folder\maracas-coloridas-de-México-y-sus-tradiciones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gosscc\Pictures\New folder\maracas-coloridas-de-México-y-sus-tradiciones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825" cy="1388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72F94" w:rsidRPr="004051FA" w:rsidRDefault="00772F94" w:rsidP="004051FA">
      <w:pPr>
        <w:pStyle w:val="NoSpacing"/>
      </w:pPr>
    </w:p>
    <w:sectPr w:rsidR="00772F94" w:rsidRPr="004051FA" w:rsidSect="004051FA">
      <w:pgSz w:w="12240" w:h="15840" w:code="1"/>
      <w:pgMar w:top="864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4FF5" w:rsidRDefault="006E4FF5">
      <w:pPr>
        <w:spacing w:line="240" w:lineRule="auto"/>
      </w:pPr>
      <w:r>
        <w:separator/>
      </w:r>
    </w:p>
  </w:endnote>
  <w:endnote w:type="continuationSeparator" w:id="0">
    <w:p w:rsidR="006E4FF5" w:rsidRDefault="006E4FF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elix Titling">
    <w:panose1 w:val="04060505060202020A04"/>
    <w:charset w:val="00"/>
    <w:family w:val="decorative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4FF5" w:rsidRDefault="006E4FF5">
      <w:pPr>
        <w:spacing w:line="240" w:lineRule="auto"/>
      </w:pPr>
      <w:r>
        <w:separator/>
      </w:r>
    </w:p>
  </w:footnote>
  <w:footnote w:type="continuationSeparator" w:id="0">
    <w:p w:rsidR="006E4FF5" w:rsidRDefault="006E4FF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8B4CEA"/>
    <w:multiLevelType w:val="hybridMultilevel"/>
    <w:tmpl w:val="0AC6BF48"/>
    <w:lvl w:ilvl="0" w:tplc="0AF6BD5C">
      <w:start w:val="1234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Century Gothic" w:hint="default"/>
        <w:b/>
        <w:color w:val="FF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A83B80"/>
    <w:multiLevelType w:val="hybridMultilevel"/>
    <w:tmpl w:val="F8B61ADC"/>
    <w:lvl w:ilvl="0" w:tplc="DB92F6A6">
      <w:start w:val="1234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Century Gothic" w:hint="default"/>
        <w:b/>
        <w:color w:val="FF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3F149E"/>
    <w:multiLevelType w:val="hybridMultilevel"/>
    <w:tmpl w:val="F77E297A"/>
    <w:lvl w:ilvl="0" w:tplc="0846D278">
      <w:start w:val="1234"/>
      <w:numFmt w:val="bullet"/>
      <w:lvlText w:val=""/>
      <w:lvlJc w:val="left"/>
      <w:pPr>
        <w:ind w:left="720" w:hanging="360"/>
      </w:pPr>
      <w:rPr>
        <w:rFonts w:ascii="Wingdings" w:eastAsiaTheme="minorHAnsi" w:hAnsi="Wingdings" w:cs="Century Gothic" w:hint="default"/>
        <w:b/>
        <w:color w:val="FF000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E6C"/>
    <w:rsid w:val="00024F74"/>
    <w:rsid w:val="00030D19"/>
    <w:rsid w:val="0003525F"/>
    <w:rsid w:val="00066F0A"/>
    <w:rsid w:val="000E73B3"/>
    <w:rsid w:val="00101CD4"/>
    <w:rsid w:val="001415F4"/>
    <w:rsid w:val="001E00B4"/>
    <w:rsid w:val="00203123"/>
    <w:rsid w:val="0020684E"/>
    <w:rsid w:val="00281AD9"/>
    <w:rsid w:val="002A3C63"/>
    <w:rsid w:val="002A6801"/>
    <w:rsid w:val="003531F7"/>
    <w:rsid w:val="00362A83"/>
    <w:rsid w:val="003734D1"/>
    <w:rsid w:val="003E7D57"/>
    <w:rsid w:val="004051FA"/>
    <w:rsid w:val="004134A3"/>
    <w:rsid w:val="00434225"/>
    <w:rsid w:val="004564CA"/>
    <w:rsid w:val="004700F7"/>
    <w:rsid w:val="004E0C36"/>
    <w:rsid w:val="00501AF7"/>
    <w:rsid w:val="00502115"/>
    <w:rsid w:val="00552504"/>
    <w:rsid w:val="0057720B"/>
    <w:rsid w:val="005C3636"/>
    <w:rsid w:val="005F7E71"/>
    <w:rsid w:val="006624C5"/>
    <w:rsid w:val="00694FAC"/>
    <w:rsid w:val="006E4FF5"/>
    <w:rsid w:val="007276EC"/>
    <w:rsid w:val="00733CD6"/>
    <w:rsid w:val="00772F94"/>
    <w:rsid w:val="0079666F"/>
    <w:rsid w:val="007A366F"/>
    <w:rsid w:val="007F6A81"/>
    <w:rsid w:val="007F6E6C"/>
    <w:rsid w:val="00804616"/>
    <w:rsid w:val="00897B86"/>
    <w:rsid w:val="00912762"/>
    <w:rsid w:val="00964D0A"/>
    <w:rsid w:val="0098014C"/>
    <w:rsid w:val="009C5019"/>
    <w:rsid w:val="009C67F5"/>
    <w:rsid w:val="009E788F"/>
    <w:rsid w:val="00A3269F"/>
    <w:rsid w:val="00A5687F"/>
    <w:rsid w:val="00AF3FE1"/>
    <w:rsid w:val="00AF7B70"/>
    <w:rsid w:val="00B06A90"/>
    <w:rsid w:val="00B20399"/>
    <w:rsid w:val="00B72A2B"/>
    <w:rsid w:val="00B74779"/>
    <w:rsid w:val="00B91FA6"/>
    <w:rsid w:val="00BE6A38"/>
    <w:rsid w:val="00C8505B"/>
    <w:rsid w:val="00C947AE"/>
    <w:rsid w:val="00CB65BD"/>
    <w:rsid w:val="00CE10F8"/>
    <w:rsid w:val="00D165F9"/>
    <w:rsid w:val="00D26D54"/>
    <w:rsid w:val="00D43A2B"/>
    <w:rsid w:val="00D92325"/>
    <w:rsid w:val="00D951FE"/>
    <w:rsid w:val="00DF7629"/>
    <w:rsid w:val="00E222A9"/>
    <w:rsid w:val="00E7117B"/>
    <w:rsid w:val="00EC0073"/>
    <w:rsid w:val="00EC5C6A"/>
    <w:rsid w:val="00EE327C"/>
    <w:rsid w:val="00EF27C6"/>
    <w:rsid w:val="00F23994"/>
    <w:rsid w:val="00FC7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69478C-E9C2-478E-8FF2-B1CC4723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051FA"/>
  </w:style>
  <w:style w:type="paragraph" w:styleId="Heading1">
    <w:name w:val="heading 1"/>
    <w:basedOn w:val="Normal"/>
    <w:next w:val="Normal"/>
    <w:link w:val="Heading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Heading5">
    <w:name w:val="heading 5"/>
    <w:basedOn w:val="Normal"/>
    <w:next w:val="Normal"/>
    <w:link w:val="Heading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Heading6">
    <w:name w:val="heading 6"/>
    <w:basedOn w:val="Normal"/>
    <w:next w:val="Normal"/>
    <w:link w:val="Heading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Heading7">
    <w:name w:val="heading 7"/>
    <w:basedOn w:val="Normal"/>
    <w:next w:val="Normal"/>
    <w:link w:val="Heading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Heading8">
    <w:name w:val="heading 8"/>
    <w:basedOn w:val="Normal"/>
    <w:next w:val="Normal"/>
    <w:link w:val="Heading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uiPriority w:val="99"/>
    <w:semiHidden/>
    <w:pPr>
      <w:spacing w:line="120" w:lineRule="exact"/>
    </w:pPr>
    <w:rPr>
      <w:sz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80"/>
    </w:rPr>
  </w:style>
  <w:style w:type="character" w:customStyle="1" w:styleId="TitleChar">
    <w:name w:val="Title Char"/>
    <w:basedOn w:val="DefaultParagraphFont"/>
    <w:link w:val="Title"/>
    <w:uiPriority w:val="1"/>
    <w:rsid w:val="004051FA"/>
    <w:rPr>
      <w:rFonts w:asciiTheme="majorHAnsi" w:eastAsiaTheme="majorEastAsia" w:hAnsiTheme="majorHAnsi" w:cstheme="majorBidi"/>
      <w:caps/>
      <w:kern w:val="28"/>
      <w:sz w:val="180"/>
    </w:rPr>
  </w:style>
  <w:style w:type="character" w:styleId="Strong">
    <w:name w:val="Strong"/>
    <w:basedOn w:val="DefaultParagraphFont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EventHeading">
    <w:name w:val="Event Heading"/>
    <w:basedOn w:val="Normal"/>
    <w:uiPriority w:val="3"/>
    <w:qFormat/>
    <w:rsid w:val="002A3C63"/>
    <w:pPr>
      <w:spacing w:before="540" w:line="216" w:lineRule="auto"/>
    </w:pPr>
    <w:rPr>
      <w:rFonts w:asciiTheme="majorHAnsi" w:eastAsiaTheme="majorEastAsia" w:hAnsiTheme="majorHAnsi" w:cstheme="majorBidi"/>
      <w:caps/>
      <w:color w:val="696700" w:themeColor="accent1" w:themeShade="BF"/>
      <w:sz w:val="48"/>
    </w:rPr>
  </w:style>
  <w:style w:type="paragraph" w:customStyle="1" w:styleId="EventInfo">
    <w:name w:val="Event Info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dress">
    <w:name w:val="Address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ckText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EventSubhead">
    <w:name w:val="Event Subhead"/>
    <w:basedOn w:val="Normal"/>
    <w:uiPriority w:val="7"/>
    <w:qFormat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1A1A1A" w:themeColor="text2"/>
      <w:u w:val="none"/>
    </w:rPr>
  </w:style>
  <w:style w:type="character" w:styleId="PlaceholderText">
    <w:name w:val="Placeholder Text"/>
    <w:basedOn w:val="DefaultParagraphFont"/>
    <w:uiPriority w:val="99"/>
    <w:semiHidden/>
    <w:rsid w:val="00EE327C"/>
    <w:rPr>
      <w:color w:val="404040" w:themeColor="background2" w:themeShade="80"/>
    </w:rPr>
  </w:style>
  <w:style w:type="paragraph" w:styleId="Header">
    <w:name w:val="header"/>
    <w:basedOn w:val="Normal"/>
    <w:link w:val="HeaderChar"/>
    <w:uiPriority w:val="99"/>
    <w:unhideWhenUsed/>
    <w:rsid w:val="00EE327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27C"/>
  </w:style>
  <w:style w:type="paragraph" w:styleId="Footer">
    <w:name w:val="footer"/>
    <w:basedOn w:val="Normal"/>
    <w:link w:val="FooterChar"/>
    <w:uiPriority w:val="99"/>
    <w:unhideWhenUsed/>
    <w:rsid w:val="00501AF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AF7"/>
  </w:style>
  <w:style w:type="paragraph" w:styleId="BalloonText">
    <w:name w:val="Balloon Text"/>
    <w:basedOn w:val="Normal"/>
    <w:link w:val="BalloonText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7E71"/>
  </w:style>
  <w:style w:type="paragraph" w:styleId="BodyText">
    <w:name w:val="Body Text"/>
    <w:basedOn w:val="Normal"/>
    <w:link w:val="BodyTextChar"/>
    <w:uiPriority w:val="99"/>
    <w:semiHidden/>
    <w:unhideWhenUsed/>
    <w:rsid w:val="005F7E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E71"/>
  </w:style>
  <w:style w:type="paragraph" w:styleId="BodyText2">
    <w:name w:val="Body Text 2"/>
    <w:basedOn w:val="Normal"/>
    <w:link w:val="BodyText2Char"/>
    <w:uiPriority w:val="99"/>
    <w:semiHidden/>
    <w:unhideWhenUsed/>
    <w:rsid w:val="005F7E7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7E71"/>
  </w:style>
  <w:style w:type="paragraph" w:styleId="BodyText3">
    <w:name w:val="Body Text 3"/>
    <w:basedOn w:val="Normal"/>
    <w:link w:val="BodyText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7E71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7E71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7E7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7E7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7E7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7E7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7E71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7E71"/>
  </w:style>
  <w:style w:type="table" w:styleId="ColorfulGrid">
    <w:name w:val="Colorful Grid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F7E71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E71"/>
    <w:rPr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E71"/>
    <w:rPr>
      <w:b/>
      <w:bCs/>
      <w:sz w:val="22"/>
    </w:rPr>
  </w:style>
  <w:style w:type="table" w:styleId="DarkList">
    <w:name w:val="Dark List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E71"/>
  </w:style>
  <w:style w:type="character" w:customStyle="1" w:styleId="DateChar">
    <w:name w:val="Date Char"/>
    <w:basedOn w:val="DefaultParagraphFont"/>
    <w:link w:val="Date"/>
    <w:uiPriority w:val="99"/>
    <w:semiHidden/>
    <w:rsid w:val="005F7E71"/>
  </w:style>
  <w:style w:type="paragraph" w:styleId="DocumentMap">
    <w:name w:val="Document Map"/>
    <w:basedOn w:val="Normal"/>
    <w:link w:val="DocumentMap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7E7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7E71"/>
  </w:style>
  <w:style w:type="character" w:styleId="Emphasis">
    <w:name w:val="Emphasis"/>
    <w:basedOn w:val="DefaultParagraphFont"/>
    <w:uiPriority w:val="20"/>
    <w:semiHidden/>
    <w:unhideWhenUsed/>
    <w:qFormat/>
    <w:rsid w:val="005F7E7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E71"/>
    <w:rPr>
      <w:sz w:val="22"/>
    </w:rPr>
  </w:style>
  <w:style w:type="paragraph" w:styleId="EnvelopeAddress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E71"/>
    <w:rPr>
      <w:sz w:val="22"/>
    </w:rPr>
  </w:style>
  <w:style w:type="table" w:styleId="GridTable1Light">
    <w:name w:val="Grid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F7E71"/>
  </w:style>
  <w:style w:type="paragraph" w:styleId="HTMLAddress">
    <w:name w:val="HTML Address"/>
    <w:basedOn w:val="Normal"/>
    <w:link w:val="HTMLAddress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7E7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F7E7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F7E7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E71"/>
    <w:rPr>
      <w:rFonts w:ascii="Consolas" w:hAnsi="Consolas"/>
      <w:sz w:val="22"/>
    </w:rPr>
  </w:style>
  <w:style w:type="character" w:styleId="HTMLSample">
    <w:name w:val="HTML Sample"/>
    <w:basedOn w:val="DefaultParagraphFont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F7E7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27C"/>
    <w:rPr>
      <w:i/>
      <w:iCs/>
      <w:color w:val="6967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F7E71"/>
  </w:style>
  <w:style w:type="paragraph" w:styleId="List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5F7E71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7E71"/>
    <w:rPr>
      <w:rFonts w:ascii="Consolas" w:hAnsi="Consolas"/>
      <w:sz w:val="22"/>
    </w:rPr>
  </w:style>
  <w:style w:type="table" w:styleId="MediumGrid1">
    <w:name w:val="Medium Grid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9"/>
    <w:qFormat/>
    <w:rsid w:val="005F7E71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7E71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7E71"/>
  </w:style>
  <w:style w:type="character" w:styleId="PageNumber">
    <w:name w:val="page number"/>
    <w:basedOn w:val="DefaultParagraphFont"/>
    <w:uiPriority w:val="99"/>
    <w:semiHidden/>
    <w:unhideWhenUsed/>
    <w:rsid w:val="005F7E71"/>
  </w:style>
  <w:style w:type="table" w:styleId="PlainTable1">
    <w:name w:val="Plain Table 1"/>
    <w:basedOn w:val="TableNormal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7E71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7E71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7E7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7E71"/>
  </w:style>
  <w:style w:type="paragraph" w:styleId="Signature">
    <w:name w:val="Signature"/>
    <w:basedOn w:val="Normal"/>
    <w:link w:val="Signature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7E71"/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7E71"/>
  </w:style>
  <w:style w:type="table" w:styleId="TableProfessional">
    <w:name w:val="Table Professional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E71"/>
    <w:pPr>
      <w:outlineLvl w:val="9"/>
    </w:pPr>
    <w:rPr>
      <w:szCs w:val="32"/>
    </w:rPr>
  </w:style>
  <w:style w:type="character" w:styleId="Hyperlink">
    <w:name w:val="Hyperlink"/>
    <w:basedOn w:val="DefaultParagraphFont"/>
    <w:uiPriority w:val="99"/>
    <w:unhideWhenUsed/>
    <w:rsid w:val="00CE10F8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gypsy-mc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only1_cinnamongirl@yahoo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sscc\AppData\Roaming\Microsoft\Templates\Simple%20Flyer.dotx" TargetMode="External"/></Relationship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FE16192-2391-40FB-A908-5612C8391E1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customXml/itemProps2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Flyer</Template>
  <TotalTime>4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Carmen C. Goss</cp:lastModifiedBy>
  <cp:revision>2</cp:revision>
  <cp:lastPrinted>2018-09-10T19:00:00Z</cp:lastPrinted>
  <dcterms:created xsi:type="dcterms:W3CDTF">2018-09-18T19:00:00Z</dcterms:created>
  <dcterms:modified xsi:type="dcterms:W3CDTF">2018-09-18T19:00:00Z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